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04E346" w14:textId="15E9A11A" w:rsidR="00E75CC9" w:rsidRDefault="00397588" w:rsidP="004E5017">
      <w:pPr>
        <w:sectPr w:rsidR="00E75CC9" w:rsidSect="00B8626B">
          <w:headerReference w:type="default" r:id="rId8"/>
          <w:footerReference w:type="default" r:id="rId9"/>
          <w:pgSz w:w="11906" w:h="16838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81183D" wp14:editId="3ED62847">
                <wp:simplePos x="0" y="0"/>
                <wp:positionH relativeFrom="margin">
                  <wp:posOffset>4852670</wp:posOffset>
                </wp:positionH>
                <wp:positionV relativeFrom="paragraph">
                  <wp:posOffset>7195185</wp:posOffset>
                </wp:positionV>
                <wp:extent cx="1840676" cy="166254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676" cy="1662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B63A0F" w14:textId="052B6CFF" w:rsidR="00397588" w:rsidRPr="00397588" w:rsidRDefault="00397588" w:rsidP="00397588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97588">
                              <w:rPr>
                                <w:rStyle w:val="A3"/>
                                <w:color w:val="FFFFFF" w:themeColor="background1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Write one thing that you hope to achieve</w:t>
                            </w:r>
                            <w:r w:rsidR="00594C79">
                              <w:rPr>
                                <w:rStyle w:val="A3"/>
                                <w:color w:val="FFFFFF" w:themeColor="background1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this year</w:t>
                            </w:r>
                            <w:r w:rsidRPr="00397588">
                              <w:rPr>
                                <w:rStyle w:val="A3"/>
                                <w:color w:val="FFFFFF" w:themeColor="background1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81183D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382.1pt;margin-top:566.55pt;width:144.95pt;height:130.9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" filled="f" stroked="f" strokeweight=".5pt">
                <v:textbox>
                  <w:txbxContent>
                    <w:p w14:paraId="3FB63A0F" w14:textId="052B6CFF" w:rsidR="00397588" w:rsidRPr="00397588" w:rsidRDefault="00397588" w:rsidP="00397588">
                      <w:pPr>
                        <w:spacing w:line="240" w:lineRule="auto"/>
                        <w:jc w:val="center"/>
                        <w:rPr>
                          <w:color w:val="FFFFFF" w:themeColor="background1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97588">
                        <w:rPr>
                          <w:rStyle w:val="A3"/>
                          <w:color w:val="FFFFFF" w:themeColor="background1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Write one thing that you hope to achieve</w:t>
                      </w:r>
                      <w:r w:rsidR="00594C79">
                        <w:rPr>
                          <w:rStyle w:val="A3"/>
                          <w:color w:val="FFFFFF" w:themeColor="background1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this year</w:t>
                      </w:r>
                      <w:r w:rsidRPr="00397588">
                        <w:rPr>
                          <w:rStyle w:val="A3"/>
                          <w:color w:val="FFFFFF" w:themeColor="background1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86DC16" wp14:editId="4C0D65CE">
                <wp:simplePos x="0" y="0"/>
                <wp:positionH relativeFrom="margin">
                  <wp:posOffset>4803140</wp:posOffset>
                </wp:positionH>
                <wp:positionV relativeFrom="paragraph">
                  <wp:posOffset>5198110</wp:posOffset>
                </wp:positionV>
                <wp:extent cx="1935422" cy="1662546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22" cy="16625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DC3A55" w14:textId="59897411" w:rsidR="00397588" w:rsidRPr="00397588" w:rsidRDefault="00397588" w:rsidP="00397588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97588">
                              <w:rPr>
                                <w:rStyle w:val="A3"/>
                                <w:color w:val="FFFFFF" w:themeColor="background1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Write the names of two </w:t>
                            </w:r>
                            <w:r w:rsidR="00594C79">
                              <w:rPr>
                                <w:rStyle w:val="A3"/>
                                <w:color w:val="FFFFFF" w:themeColor="background1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new places </w:t>
                            </w:r>
                            <w:proofErr w:type="gramStart"/>
                            <w:r w:rsidR="00594C79">
                              <w:rPr>
                                <w:rStyle w:val="A3"/>
                                <w:color w:val="FFFFFF" w:themeColor="background1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you </w:t>
                            </w:r>
                            <w:r w:rsidRPr="00397588">
                              <w:rPr>
                                <w:rStyle w:val="A3"/>
                                <w:color w:val="FFFFFF" w:themeColor="background1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594C79">
                              <w:rPr>
                                <w:rStyle w:val="A3"/>
                                <w:color w:val="FFFFFF" w:themeColor="background1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wish</w:t>
                            </w:r>
                            <w:proofErr w:type="gramEnd"/>
                            <w:r w:rsidR="00594C79">
                              <w:rPr>
                                <w:rStyle w:val="A3"/>
                                <w:color w:val="FFFFFF" w:themeColor="background1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to visit this year.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6DC16" id="Text Box 19" o:spid="_x0000_s1027" type="#_x0000_t202" style="position:absolute;left:0;text-align:left;margin-left:378.2pt;margin-top:409.3pt;width:152.4pt;height:130.9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" filled="f" stroked="f" strokeweight=".5pt">
                <v:textbox>
                  <w:txbxContent>
                    <w:p w14:paraId="02DC3A55" w14:textId="59897411" w:rsidR="00397588" w:rsidRPr="00397588" w:rsidRDefault="00397588" w:rsidP="00397588">
                      <w:pPr>
                        <w:spacing w:line="240" w:lineRule="auto"/>
                        <w:jc w:val="center"/>
                        <w:rPr>
                          <w:color w:val="FFFFFF" w:themeColor="background1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97588">
                        <w:rPr>
                          <w:rStyle w:val="A3"/>
                          <w:color w:val="FFFFFF" w:themeColor="background1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Write the names of two </w:t>
                      </w:r>
                      <w:r w:rsidR="00594C79">
                        <w:rPr>
                          <w:rStyle w:val="A3"/>
                          <w:color w:val="FFFFFF" w:themeColor="background1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new places </w:t>
                      </w:r>
                      <w:proofErr w:type="gramStart"/>
                      <w:r w:rsidR="00594C79">
                        <w:rPr>
                          <w:rStyle w:val="A3"/>
                          <w:color w:val="FFFFFF" w:themeColor="background1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you </w:t>
                      </w:r>
                      <w:r w:rsidRPr="00397588">
                        <w:rPr>
                          <w:rStyle w:val="A3"/>
                          <w:color w:val="FFFFFF" w:themeColor="background1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594C79">
                        <w:rPr>
                          <w:rStyle w:val="A3"/>
                          <w:color w:val="FFFFFF" w:themeColor="background1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wish</w:t>
                      </w:r>
                      <w:proofErr w:type="gramEnd"/>
                      <w:r w:rsidR="00594C79">
                        <w:rPr>
                          <w:rStyle w:val="A3"/>
                          <w:color w:val="FFFFFF" w:themeColor="background1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to visit this year.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001937" wp14:editId="25CFFA62">
                <wp:simplePos x="0" y="0"/>
                <wp:positionH relativeFrom="column">
                  <wp:posOffset>4989195</wp:posOffset>
                </wp:positionH>
                <wp:positionV relativeFrom="paragraph">
                  <wp:posOffset>1292860</wp:posOffset>
                </wp:positionV>
                <wp:extent cx="1567180" cy="1341912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180" cy="13419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C203B1" w14:textId="5B33E8B0" w:rsidR="00397588" w:rsidRPr="00397588" w:rsidRDefault="00397588" w:rsidP="00397588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97588">
                              <w:rPr>
                                <w:rStyle w:val="A3"/>
                                <w:color w:val="FFFFFF" w:themeColor="background1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Write two things you achieved last year.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01937" id="Text Box 17" o:spid="_x0000_s1028" type="#_x0000_t202" style="position:absolute;left:0;text-align:left;margin-left:392.85pt;margin-top:101.8pt;width:123.4pt;height:105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" filled="f" stroked="f" strokeweight=".5pt">
                <v:textbox>
                  <w:txbxContent>
                    <w:p w14:paraId="3EC203B1" w14:textId="5B33E8B0" w:rsidR="00397588" w:rsidRPr="00397588" w:rsidRDefault="00397588" w:rsidP="00397588">
                      <w:pPr>
                        <w:spacing w:line="240" w:lineRule="auto"/>
                        <w:jc w:val="center"/>
                        <w:rPr>
                          <w:color w:val="FFFFFF" w:themeColor="background1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97588">
                        <w:rPr>
                          <w:rStyle w:val="A3"/>
                          <w:color w:val="FFFFFF" w:themeColor="background1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Write two things </w:t>
                      </w:r>
                      <w:r w:rsidRPr="00397588">
                        <w:rPr>
                          <w:rStyle w:val="A3"/>
                          <w:color w:val="FFFFFF" w:themeColor="background1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y</w:t>
                      </w:r>
                      <w:r w:rsidRPr="00397588">
                        <w:rPr>
                          <w:rStyle w:val="A3"/>
                          <w:color w:val="FFFFFF" w:themeColor="background1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ou</w:t>
                      </w:r>
                      <w:r w:rsidRPr="00397588">
                        <w:rPr>
                          <w:rStyle w:val="A3"/>
                          <w:color w:val="FFFFFF" w:themeColor="background1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97588">
                        <w:rPr>
                          <w:rStyle w:val="A3"/>
                          <w:color w:val="FFFFFF" w:themeColor="background1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achieved</w:t>
                      </w:r>
                      <w:r w:rsidRPr="00397588">
                        <w:rPr>
                          <w:rStyle w:val="A3"/>
                          <w:color w:val="FFFFFF" w:themeColor="background1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97588">
                        <w:rPr>
                          <w:rStyle w:val="A3"/>
                          <w:color w:val="FFFFFF" w:themeColor="background1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last year.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9D96FF" wp14:editId="1DB78E04">
                <wp:simplePos x="0" y="0"/>
                <wp:positionH relativeFrom="margin">
                  <wp:posOffset>4808220</wp:posOffset>
                </wp:positionH>
                <wp:positionV relativeFrom="paragraph">
                  <wp:posOffset>3205480</wp:posOffset>
                </wp:positionV>
                <wp:extent cx="1935422" cy="1662546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22" cy="16625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6F7BE7" w14:textId="7E17083E" w:rsidR="00397588" w:rsidRPr="00397588" w:rsidRDefault="00397588" w:rsidP="00397588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97588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Write something you will try to stop doing in the coming year.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D96FF" id="Text Box 18" o:spid="_x0000_s1029" type="#_x0000_t202" style="position:absolute;left:0;text-align:left;margin-left:378.6pt;margin-top:252.4pt;width:152.4pt;height:130.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" filled="f" stroked="f" strokeweight=".5pt">
                <v:textbox>
                  <w:txbxContent>
                    <w:p w14:paraId="3B6F7BE7" w14:textId="7E17083E" w:rsidR="00397588" w:rsidRPr="00397588" w:rsidRDefault="00397588" w:rsidP="00397588">
                      <w:pPr>
                        <w:spacing w:line="240" w:lineRule="auto"/>
                        <w:jc w:val="center"/>
                        <w:rPr>
                          <w:color w:val="FFFFFF" w:themeColor="background1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97588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Write something you will try to stop doing in the coming year.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D1A094E" wp14:editId="41C4DB58">
                <wp:simplePos x="0" y="0"/>
                <wp:positionH relativeFrom="margin">
                  <wp:align>right</wp:align>
                </wp:positionH>
                <wp:positionV relativeFrom="page">
                  <wp:posOffset>334414</wp:posOffset>
                </wp:positionV>
                <wp:extent cx="6828311" cy="1251354"/>
                <wp:effectExtent l="0" t="0" r="10795" b="635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311" cy="12513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C29C8" w14:textId="12A68BEC" w:rsidR="00397588" w:rsidRDefault="00397588" w:rsidP="00397588">
                            <w:pPr>
                              <w:spacing w:before="20"/>
                              <w:ind w:left="1963" w:right="1963"/>
                              <w:jc w:val="center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66"/>
                              </w:rPr>
                              <w:t>202</w:t>
                            </w:r>
                            <w:r w:rsidR="00930128">
                              <w:rPr>
                                <w:b/>
                                <w:color w:val="292526"/>
                                <w:sz w:val="66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292526"/>
                                <w:sz w:val="66"/>
                              </w:rPr>
                              <w:t xml:space="preserve"> Flap Activity</w:t>
                            </w:r>
                          </w:p>
                          <w:p w14:paraId="38ABBAB8" w14:textId="77777777" w:rsidR="00397588" w:rsidRDefault="00397588" w:rsidP="00397588">
                            <w:pPr>
                              <w:pStyle w:val="BodyText"/>
                              <w:spacing w:before="85" w:line="261" w:lineRule="auto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Cut out the sheets below. Cut along the dotted lines. Put the first page on top, and fold down the middle to create your booklet.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A094E" id="Text Box 1" o:spid="_x0000_s1030" type="#_x0000_t202" style="position:absolute;left:0;text-align:left;margin-left:486.45pt;margin-top:26.35pt;width:537.65pt;height:98.55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" filled="f" stroked="f">
                <v:textbox inset="0,0,0,0">
                  <w:txbxContent>
                    <w:p w14:paraId="470C29C8" w14:textId="12A68BEC" w:rsidR="00397588" w:rsidRDefault="00397588" w:rsidP="00397588">
                      <w:pPr>
                        <w:spacing w:before="20"/>
                        <w:ind w:left="1963" w:right="1963"/>
                        <w:jc w:val="center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292526"/>
                          <w:sz w:val="66"/>
                        </w:rPr>
                        <w:t>202</w:t>
                      </w:r>
                      <w:r w:rsidR="00930128">
                        <w:rPr>
                          <w:b/>
                          <w:color w:val="292526"/>
                          <w:sz w:val="66"/>
                        </w:rPr>
                        <w:t>1</w:t>
                      </w:r>
                      <w:r>
                        <w:rPr>
                          <w:b/>
                          <w:color w:val="292526"/>
                          <w:sz w:val="66"/>
                        </w:rPr>
                        <w:t xml:space="preserve"> Flap Activity</w:t>
                      </w:r>
                    </w:p>
                    <w:p w14:paraId="38ABBAB8" w14:textId="77777777" w:rsidR="00397588" w:rsidRDefault="00397588" w:rsidP="00397588">
                      <w:pPr>
                        <w:pStyle w:val="BodyText"/>
                        <w:spacing w:before="85" w:line="261" w:lineRule="auto"/>
                        <w:ind w:left="20"/>
                      </w:pPr>
                      <w:r>
                        <w:rPr>
                          <w:color w:val="292526"/>
                        </w:rPr>
                        <w:t>Cut out the sheets below. Cut along the dotted lines. Put the first page on top, and fold down the middle to create your booklet.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A28A3EE" w14:textId="77777777" w:rsidR="00B8626B" w:rsidRPr="009E4127" w:rsidRDefault="00B8626B" w:rsidP="009E4127"/>
    <w:sectPr w:rsidR="00B8626B" w:rsidRPr="009E4127" w:rsidSect="00B8626B">
      <w:headerReference w:type="default" r:id="rId10"/>
      <w:footerReference w:type="default" r:id="rId11"/>
      <w:pgSz w:w="11906" w:h="16838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5E2BCA" w14:textId="77777777" w:rsidR="007D195A" w:rsidRDefault="007D195A" w:rsidP="00DD5720">
      <w:r>
        <w:separator/>
      </w:r>
    </w:p>
  </w:endnote>
  <w:endnote w:type="continuationSeparator" w:id="0">
    <w:p w14:paraId="3D449427" w14:textId="77777777" w:rsidR="007D195A" w:rsidRDefault="007D195A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6A810C9-FCAC-7A4F-8C9A-2B10D38DF5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F36B8DD-4137-E245-9D43-4EEE52D35637}"/>
    <w:embedBold r:id="rId3" w:fontKey="{5EB0ACBA-E072-D14A-947C-2553D578C491}"/>
    <w:embedItalic r:id="rId4" w:fontKey="{5842232A-D5FB-0F48-8C2A-21439BB5611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12C48944-36DA-4046-B827-A548BB47884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2DC6683E-E66D-574D-B8AC-26BDF9A8823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5AEA6FE7-D750-074E-B582-7F5DB653E8BC}"/>
    <w:embedBold r:id="rId8" w:fontKey="{E17CFAE3-FFEC-9E46-B64C-608DD0F3E9B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0A59F6E9-72EF-D646-A4FF-09F6E07E051A}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  <w:embedRegular r:id="rId10" w:fontKey="{EB13B0BA-3BA0-C446-9C0A-0FAF25E2CF76}"/>
    <w:embedBold r:id="rId11" w:fontKey="{F3597AFD-73CA-7141-BFA3-6E99AA58137E}"/>
    <w:embedItalic r:id="rId12" w:fontKey="{0753198E-1132-E049-9151-FE94DB17CF06}"/>
  </w:font>
  <w:font w:name="Sassoon Infant Rg">
    <w:panose1 w:val="020B0604020202020204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altName w:val="Calibri"/>
    <w:panose1 w:val="020B0604020202020204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Calibri"/>
    <w:panose1 w:val="020B0604020202020204"/>
    <w:charset w:val="00"/>
    <w:family w:val="auto"/>
    <w:pitch w:val="variable"/>
    <w:sig w:usb0="A00000AF" w:usb1="5000205B" w:usb2="00000000" w:usb3="00000000" w:csb0="00000093" w:csb1="00000000"/>
  </w:font>
  <w:font w:name="Twinkl Sb">
    <w:altName w:val="Arial"/>
    <w:panose1 w:val="020B0604020202020204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altName w:val="Calibri"/>
    <w:panose1 w:val="020B0604020202020204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62593D69-9CC4-CE4C-8AC0-AA7D124459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CE5479" w14:textId="77777777" w:rsidR="008C227E" w:rsidRDefault="008C227E" w:rsidP="009E4127">
    <w:pPr>
      <w:pStyle w:val="Header"/>
    </w:pPr>
  </w:p>
  <w:p w14:paraId="768B65A5" w14:textId="77777777" w:rsidR="00ED71A2" w:rsidRDefault="00ED71A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3865A" w14:textId="77777777" w:rsidR="00CF4337" w:rsidRDefault="00CF4337" w:rsidP="009E4127">
    <w:pPr>
      <w:pStyle w:val="Header"/>
    </w:pPr>
  </w:p>
  <w:p w14:paraId="06E62EB9" w14:textId="77777777" w:rsidR="00CF4337" w:rsidRDefault="00CF433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3201AF" w14:textId="77777777" w:rsidR="007D195A" w:rsidRDefault="007D195A" w:rsidP="00DD5720">
      <w:r>
        <w:separator/>
      </w:r>
    </w:p>
  </w:footnote>
  <w:footnote w:type="continuationSeparator" w:id="0">
    <w:p w14:paraId="095D43FF" w14:textId="77777777" w:rsidR="007D195A" w:rsidRDefault="007D195A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292FB6" w14:textId="77777777" w:rsidR="00880362" w:rsidRDefault="0088036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2829036" wp14:editId="490E507D">
          <wp:simplePos x="0" y="0"/>
          <wp:positionH relativeFrom="page">
            <wp:posOffset>121024</wp:posOffset>
          </wp:positionH>
          <wp:positionV relativeFrom="page">
            <wp:posOffset>1</wp:posOffset>
          </wp:positionV>
          <wp:extent cx="7552551" cy="9937376"/>
          <wp:effectExtent l="0" t="0" r="444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976"/>
                  <a:stretch/>
                </pic:blipFill>
                <pic:spPr bwMode="auto">
                  <a:xfrm>
                    <a:off x="0" y="0"/>
                    <a:ext cx="7552847" cy="9937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EB2447" w14:textId="2089031E" w:rsidR="00DA572A" w:rsidRDefault="00DA57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4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KzNDYxtTAwMjEwszRR0lEKTi0uzszPAykwrAUAy9XEJCwAAAA="/>
  </w:docVars>
  <w:rsids>
    <w:rsidRoot w:val="00FE6409"/>
    <w:rsid w:val="00025835"/>
    <w:rsid w:val="0003405A"/>
    <w:rsid w:val="00067C79"/>
    <w:rsid w:val="000A4CAF"/>
    <w:rsid w:val="000F227B"/>
    <w:rsid w:val="000F793E"/>
    <w:rsid w:val="001301A8"/>
    <w:rsid w:val="00173124"/>
    <w:rsid w:val="00190479"/>
    <w:rsid w:val="001A77E0"/>
    <w:rsid w:val="001B7D7D"/>
    <w:rsid w:val="001E2157"/>
    <w:rsid w:val="00254D95"/>
    <w:rsid w:val="003118CF"/>
    <w:rsid w:val="00326698"/>
    <w:rsid w:val="00344899"/>
    <w:rsid w:val="0035681D"/>
    <w:rsid w:val="00390382"/>
    <w:rsid w:val="00397588"/>
    <w:rsid w:val="003A6A65"/>
    <w:rsid w:val="003C0267"/>
    <w:rsid w:val="00411653"/>
    <w:rsid w:val="00412284"/>
    <w:rsid w:val="004E5017"/>
    <w:rsid w:val="004F0EE8"/>
    <w:rsid w:val="005144BA"/>
    <w:rsid w:val="00522CBD"/>
    <w:rsid w:val="00553E0E"/>
    <w:rsid w:val="005540D8"/>
    <w:rsid w:val="00594C79"/>
    <w:rsid w:val="005A3494"/>
    <w:rsid w:val="005C4467"/>
    <w:rsid w:val="005D1993"/>
    <w:rsid w:val="00601AF5"/>
    <w:rsid w:val="00633A95"/>
    <w:rsid w:val="00696A35"/>
    <w:rsid w:val="006D108B"/>
    <w:rsid w:val="00721B23"/>
    <w:rsid w:val="007300CE"/>
    <w:rsid w:val="00763739"/>
    <w:rsid w:val="007D195A"/>
    <w:rsid w:val="00872C5C"/>
    <w:rsid w:val="00874EB6"/>
    <w:rsid w:val="00880362"/>
    <w:rsid w:val="00886FE1"/>
    <w:rsid w:val="008C138D"/>
    <w:rsid w:val="008C227E"/>
    <w:rsid w:val="00930128"/>
    <w:rsid w:val="0098564A"/>
    <w:rsid w:val="0099473A"/>
    <w:rsid w:val="009C47B0"/>
    <w:rsid w:val="009D6608"/>
    <w:rsid w:val="009E4127"/>
    <w:rsid w:val="009F5EEC"/>
    <w:rsid w:val="00A00327"/>
    <w:rsid w:val="00A72ECB"/>
    <w:rsid w:val="00AC3604"/>
    <w:rsid w:val="00B51E76"/>
    <w:rsid w:val="00B8626B"/>
    <w:rsid w:val="00CA3011"/>
    <w:rsid w:val="00CC0F47"/>
    <w:rsid w:val="00CE75AA"/>
    <w:rsid w:val="00CF4337"/>
    <w:rsid w:val="00CF513F"/>
    <w:rsid w:val="00D90104"/>
    <w:rsid w:val="00DA572A"/>
    <w:rsid w:val="00DB3E22"/>
    <w:rsid w:val="00DD5720"/>
    <w:rsid w:val="00E1404D"/>
    <w:rsid w:val="00E1443E"/>
    <w:rsid w:val="00E376AA"/>
    <w:rsid w:val="00E62A7F"/>
    <w:rsid w:val="00E75CC9"/>
    <w:rsid w:val="00EB6D1C"/>
    <w:rsid w:val="00EC7F01"/>
    <w:rsid w:val="00ED71A2"/>
    <w:rsid w:val="00F310D0"/>
    <w:rsid w:val="00F376A9"/>
    <w:rsid w:val="00FE6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94F09D"/>
  <w15:chartTrackingRefBased/>
  <w15:docId w15:val="{899CC930-6104-489B-B66B-EC4433B99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397588"/>
    <w:pPr>
      <w:widowControl w:val="0"/>
      <w:suppressAutoHyphens w:val="0"/>
      <w:adjustRightInd/>
      <w:spacing w:after="0" w:line="240" w:lineRule="auto"/>
      <w:jc w:val="left"/>
      <w:textAlignment w:val="auto"/>
    </w:pPr>
    <w:rPr>
      <w:rFonts w:eastAsia="Twinkl"/>
      <w:color w:val="auto"/>
      <w:sz w:val="32"/>
      <w:szCs w:val="32"/>
      <w:lang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397588"/>
    <w:rPr>
      <w:rFonts w:ascii="Twinkl" w:eastAsia="Twinkl" w:hAnsi="Twinkl" w:cs="Twinkl"/>
      <w:sz w:val="32"/>
      <w:szCs w:val="32"/>
      <w:lang w:bidi="en-GB"/>
    </w:rPr>
  </w:style>
  <w:style w:type="paragraph" w:customStyle="1" w:styleId="Default">
    <w:name w:val="Default"/>
    <w:rsid w:val="00397588"/>
    <w:pPr>
      <w:autoSpaceDE w:val="0"/>
      <w:autoSpaceDN w:val="0"/>
      <w:adjustRightInd w:val="0"/>
    </w:pPr>
    <w:rPr>
      <w:rFonts w:ascii="Twinkl" w:hAnsi="Twinkl" w:cs="Twinkl"/>
      <w:color w:val="000000"/>
      <w:sz w:val="24"/>
      <w:szCs w:val="24"/>
    </w:rPr>
  </w:style>
  <w:style w:type="character" w:customStyle="1" w:styleId="A3">
    <w:name w:val="A3"/>
    <w:uiPriority w:val="99"/>
    <w:rsid w:val="00397588"/>
    <w:rPr>
      <w:rFonts w:cs="Twinkl"/>
      <w:b/>
      <w:bCs/>
      <w:color w:val="FFFFFF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General\Activity%20Sheet%20Template\%23Word\Multipage%20-%20Unlinked%20Footers\Blank\Portrait\Activity%20Sheet%20Template%20Portrait%202%20Page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86FF8D-A332-4124-BA28-5C77D40A3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G:\Shared drives\Resources - Resource Creation Tools\#Action Templates\General\Activity Sheet Template\#Word\Multipage - Unlinked Footers\Blank\Portrait\Activity Sheet Template Portrait 2 Page.dotx</Template>
  <TotalTime>5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 Robson-Hughes</dc:creator>
  <cp:keywords/>
  <dc:description/>
  <cp:lastModifiedBy>A JENKINS (Penyrheol Primary School)</cp:lastModifiedBy>
  <cp:revision>3</cp:revision>
  <cp:lastPrinted>2014-02-20T09:55:00Z</cp:lastPrinted>
  <dcterms:created xsi:type="dcterms:W3CDTF">2021-01-04T11:12:00Z</dcterms:created>
  <dcterms:modified xsi:type="dcterms:W3CDTF">2021-01-04T11:13:00Z</dcterms:modified>
</cp:coreProperties>
</file>